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1057EA" w14:textId="4E7DBE00" w:rsidR="00E43589" w:rsidRPr="00BA162D" w:rsidRDefault="00E43589" w:rsidP="00BA162D">
      <w:pPr>
        <w:spacing w:after="160"/>
        <w:rPr>
          <w:color w:val="FFFFFF" w:themeColor="background1"/>
          <w:sz w:val="72"/>
        </w:rPr>
      </w:pPr>
      <w:bookmarkStart w:id="0" w:name="_GoBack"/>
      <w:bookmarkEnd w:id="0"/>
    </w:p>
    <w:p w14:paraId="3DAAFCA9" w14:textId="77777777" w:rsidR="00BA162D" w:rsidRPr="0008329C" w:rsidRDefault="00BA162D" w:rsidP="00E43589">
      <w:pPr>
        <w:spacing w:after="120"/>
        <w:jc w:val="center"/>
        <w:rPr>
          <w:rFonts w:ascii="Papyrus" w:hAnsi="Papyrus"/>
          <w:color w:val="ED7D31" w:themeColor="accent2"/>
          <w:sz w:val="72"/>
          <w:lang w:val="en-ZA"/>
        </w:rPr>
      </w:pPr>
      <w:r w:rsidRPr="0008329C">
        <w:rPr>
          <w:rFonts w:ascii="Papyrus" w:hAnsi="Papyrus"/>
          <w:color w:val="ED7D31" w:themeColor="accent2"/>
          <w:sz w:val="72"/>
          <w:lang w:val="en-ZA"/>
        </w:rPr>
        <w:t xml:space="preserve">Savory PAC Virtual </w:t>
      </w:r>
    </w:p>
    <w:p w14:paraId="350990CA" w14:textId="2D054168" w:rsidR="00E43589" w:rsidRPr="0008329C" w:rsidRDefault="00BA162D" w:rsidP="00E43589">
      <w:pPr>
        <w:spacing w:after="120"/>
        <w:jc w:val="center"/>
        <w:rPr>
          <w:rFonts w:ascii="Papyrus" w:hAnsi="Papyrus"/>
          <w:color w:val="ED7D31" w:themeColor="accent2"/>
          <w:sz w:val="72"/>
          <w:lang w:val="en-ZA"/>
        </w:rPr>
      </w:pPr>
      <w:r w:rsidRPr="0008329C">
        <w:rPr>
          <w:rFonts w:ascii="Papyrus" w:hAnsi="Papyrus"/>
          <w:color w:val="ED7D31" w:themeColor="accent2"/>
          <w:sz w:val="72"/>
          <w:lang w:val="en-ZA"/>
        </w:rPr>
        <w:t>Costume Contest</w:t>
      </w:r>
    </w:p>
    <w:p w14:paraId="4B04549F" w14:textId="77777777" w:rsidR="00E43589" w:rsidRDefault="00E43589" w:rsidP="00BA162D">
      <w:pPr>
        <w:spacing w:after="120"/>
        <w:rPr>
          <w:rFonts w:ascii="Papyrus" w:hAnsi="Papyrus"/>
          <w:color w:val="FFFFFF" w:themeColor="background1"/>
          <w:sz w:val="72"/>
          <w:lang w:val="en-ZA"/>
        </w:rPr>
      </w:pPr>
    </w:p>
    <w:p w14:paraId="002F3D4B" w14:textId="77777777" w:rsidR="00B51712" w:rsidRDefault="00B51712" w:rsidP="00E43589">
      <w:pPr>
        <w:spacing w:after="120"/>
        <w:jc w:val="center"/>
        <w:rPr>
          <w:rFonts w:ascii="Papyrus" w:hAnsi="Papyrus"/>
          <w:color w:val="FFFFFF" w:themeColor="background1"/>
          <w:sz w:val="72"/>
          <w:lang w:val="en-ZA"/>
        </w:rPr>
      </w:pPr>
    </w:p>
    <w:p w14:paraId="2F4F1E72" w14:textId="77777777" w:rsidR="00527412" w:rsidRDefault="00B51712" w:rsidP="00B51712">
      <w:pPr>
        <w:spacing w:after="120"/>
        <w:jc w:val="center"/>
        <w:rPr>
          <w:rFonts w:ascii="Papyrus" w:hAnsi="Papyrus"/>
          <w:color w:val="FFFFFF" w:themeColor="background1"/>
          <w:sz w:val="72"/>
          <w:lang w:val="en-ZA"/>
        </w:rPr>
      </w:pPr>
      <w:r w:rsidRPr="00E43589">
        <w:rPr>
          <w:noProof/>
          <w:sz w:val="72"/>
        </w:rPr>
        <mc:AlternateContent>
          <mc:Choice Requires="wps">
            <w:drawing>
              <wp:inline distT="0" distB="0" distL="0" distR="0" wp14:anchorId="7F9F3F4F" wp14:editId="1B4CABE4">
                <wp:extent cx="6659880" cy="1824990"/>
                <wp:effectExtent l="0" t="0" r="0" b="889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182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 w:val="0"/>
                                <w:sz w:val="144"/>
                              </w:rPr>
                              <w:id w:val="-726525141"/>
                              <w:placeholder>
                                <w:docPart w:val="67C908E8E26E4E8B88480AFC7615A58F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2627190" w14:textId="77777777" w:rsidR="00B51712" w:rsidRPr="00B51712" w:rsidRDefault="00B51712" w:rsidP="00B51712">
                                <w:pPr>
                                  <w:pStyle w:val="Title"/>
                                  <w:rPr>
                                    <w:rStyle w:val="TitleChar"/>
                                    <w:b/>
                                  </w:rPr>
                                </w:pPr>
                                <w:r w:rsidRPr="00B51712">
                                  <w:rPr>
                                    <w:rStyle w:val="TitleChar"/>
                                    <w:b/>
                                  </w:rPr>
                                  <w:t>HALLOWEEN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F9F3F4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24.4pt;height:14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" filled="f" stroked="f">
                <v:textbox style="mso-fit-shape-to-text:t">
                  <w:txbxContent>
                    <w:sdt>
                      <w:sdtPr>
                        <w:rPr>
                          <w:b w:val="0"/>
                          <w:sz w:val="144"/>
                        </w:rPr>
                        <w:id w:val="-726525141"/>
                        <w:placeholder>
                          <w:docPart w:val="67C908E8E26E4E8B88480AFC7615A58F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2627190" w14:textId="77777777" w:rsidR="00B51712" w:rsidRPr="00B51712" w:rsidRDefault="00B51712" w:rsidP="00B51712">
                          <w:pPr>
                            <w:pStyle w:val="Title"/>
                            <w:rPr>
                              <w:rStyle w:val="TitleChar"/>
                              <w:b/>
                            </w:rPr>
                          </w:pPr>
                          <w:r w:rsidRPr="00B51712">
                            <w:rPr>
                              <w:rStyle w:val="TitleChar"/>
                              <w:b/>
                            </w:rPr>
                            <w:t>HALLOWEEN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p w14:paraId="524871A0" w14:textId="7A43997C" w:rsidR="00E43589" w:rsidRPr="00975DF4" w:rsidRDefault="00BA162D" w:rsidP="00B51712">
      <w:pPr>
        <w:pStyle w:val="Address"/>
        <w:rPr>
          <w:sz w:val="32"/>
          <w:szCs w:val="32"/>
        </w:rPr>
      </w:pPr>
      <w:r w:rsidRPr="00975DF4">
        <w:rPr>
          <w:sz w:val="32"/>
          <w:szCs w:val="32"/>
        </w:rPr>
        <w:t xml:space="preserve">Submit a photo of your Savory Student </w:t>
      </w:r>
      <w:r w:rsidR="00AA01BD" w:rsidRPr="00975DF4">
        <w:rPr>
          <w:sz w:val="32"/>
          <w:szCs w:val="32"/>
        </w:rPr>
        <w:t>d</w:t>
      </w:r>
      <w:r w:rsidRPr="00975DF4">
        <w:rPr>
          <w:sz w:val="32"/>
          <w:szCs w:val="32"/>
        </w:rPr>
        <w:t xml:space="preserve">ressed in their Halloween Best </w:t>
      </w:r>
      <w:r w:rsidR="00AA01BD" w:rsidRPr="00975DF4">
        <w:rPr>
          <w:sz w:val="32"/>
          <w:szCs w:val="32"/>
        </w:rPr>
        <w:t>to</w:t>
      </w:r>
      <w:r w:rsidRPr="00975DF4">
        <w:rPr>
          <w:sz w:val="32"/>
          <w:szCs w:val="32"/>
        </w:rPr>
        <w:t xml:space="preserve"> our Savory</w:t>
      </w:r>
      <w:r w:rsidR="00AA01BD" w:rsidRPr="00975DF4">
        <w:rPr>
          <w:sz w:val="32"/>
          <w:szCs w:val="32"/>
        </w:rPr>
        <w:t xml:space="preserve"> Elementary</w:t>
      </w:r>
      <w:r w:rsidRPr="00975DF4">
        <w:rPr>
          <w:sz w:val="32"/>
          <w:szCs w:val="32"/>
        </w:rPr>
        <w:t xml:space="preserve"> PAC Facebook group. </w:t>
      </w:r>
    </w:p>
    <w:p w14:paraId="403BE828" w14:textId="32FDA327" w:rsidR="00E43589" w:rsidRPr="00975DF4" w:rsidRDefault="00B0079F" w:rsidP="00527412">
      <w:pPr>
        <w:pStyle w:val="Dress"/>
        <w:spacing w:after="0"/>
        <w:rPr>
          <w:sz w:val="32"/>
          <w:szCs w:val="32"/>
        </w:rPr>
      </w:pPr>
      <w:r>
        <w:rPr>
          <w:sz w:val="32"/>
          <w:szCs w:val="32"/>
        </w:rPr>
        <w:t>Enter to</w:t>
      </w:r>
      <w:r w:rsidR="00BA162D" w:rsidRPr="00975DF4">
        <w:rPr>
          <w:sz w:val="32"/>
          <w:szCs w:val="32"/>
        </w:rPr>
        <w:t xml:space="preserve"> win Spooktacular prizes!  </w:t>
      </w:r>
    </w:p>
    <w:p w14:paraId="554628FC" w14:textId="77777777" w:rsidR="00527412" w:rsidRPr="00527412" w:rsidRDefault="00527412" w:rsidP="00527412">
      <w:pPr>
        <w:pStyle w:val="Dress"/>
        <w:spacing w:after="0"/>
        <w:rPr>
          <w:sz w:val="16"/>
          <w:szCs w:val="16"/>
        </w:rPr>
      </w:pPr>
      <w:r w:rsidRPr="00376CA5">
        <w:rPr>
          <w:noProof/>
        </w:rPr>
        <mc:AlternateContent>
          <mc:Choice Requires="wps">
            <w:drawing>
              <wp:inline distT="0" distB="0" distL="0" distR="0" wp14:anchorId="676B1CC6" wp14:editId="2C5A1AD0">
                <wp:extent cx="6858000" cy="1628775"/>
                <wp:effectExtent l="0" t="0" r="0" b="0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74FC0" w14:textId="77777777" w:rsidR="003C2DE8" w:rsidRPr="00975DF4" w:rsidRDefault="00BA162D" w:rsidP="00527412">
                            <w:pPr>
                              <w:pStyle w:val="ContactDetails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975DF4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>Submit</w:t>
                            </w:r>
                            <w:r w:rsidR="00DE1694" w:rsidRPr="00975DF4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 xml:space="preserve"> your photo through</w:t>
                            </w:r>
                            <w:r w:rsidR="003C2DE8" w:rsidRPr="00975DF4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 xml:space="preserve"> Facebook</w:t>
                            </w:r>
                            <w:r w:rsidR="00DE1694" w:rsidRPr="00975DF4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 xml:space="preserve"> messenger</w:t>
                            </w:r>
                            <w:r w:rsidR="003C2DE8" w:rsidRPr="00975DF4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>.</w:t>
                            </w:r>
                          </w:p>
                          <w:p w14:paraId="76DD96B4" w14:textId="020854A7" w:rsidR="003C2DE8" w:rsidRPr="00975DF4" w:rsidRDefault="00AA01BD" w:rsidP="00527412">
                            <w:pPr>
                              <w:pStyle w:val="ContactDetails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975DF4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 xml:space="preserve"> </w:t>
                            </w:r>
                            <w:r w:rsidR="003C2DE8" w:rsidRPr="00975DF4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>L</w:t>
                            </w:r>
                            <w:r w:rsidRPr="00975DF4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 xml:space="preserve">ike </w:t>
                            </w:r>
                            <w:r w:rsidR="003C2DE8" w:rsidRPr="00975DF4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>photos on our Savory PAC page</w:t>
                            </w:r>
                            <w:r w:rsidR="006F5C5E" w:rsidRPr="00975DF4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>.</w:t>
                            </w:r>
                            <w:r w:rsidRPr="00975DF4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 xml:space="preserve"> </w:t>
                            </w:r>
                          </w:p>
                          <w:p w14:paraId="669ED50D" w14:textId="599B0714" w:rsidR="00527412" w:rsidRPr="003C2DE8" w:rsidRDefault="00B0079F" w:rsidP="00527412">
                            <w:pPr>
                              <w:pStyle w:val="ContactDetails"/>
                              <w:rPr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>3 w</w:t>
                            </w:r>
                            <w:r w:rsidR="00AA01BD" w:rsidRPr="00975DF4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>inner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>s</w:t>
                            </w:r>
                            <w:r w:rsidR="00AA01BD" w:rsidRPr="00975DF4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 xml:space="preserve"> will be decide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 xml:space="preserve">d at random from entries </w:t>
                            </w:r>
                            <w:r w:rsidR="00AA01BD" w:rsidRPr="00975DF4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>on Nov 2.</w:t>
                            </w:r>
                            <w:r w:rsidR="00AA01BD" w:rsidRPr="003C2DE8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  <w:t xml:space="preserve"> </w:t>
                            </w:r>
                          </w:p>
                          <w:p w14:paraId="17996622" w14:textId="5B6B64EE" w:rsidR="00AA01BD" w:rsidRPr="00975DF4" w:rsidRDefault="001F4AE4" w:rsidP="00527412">
                            <w:pPr>
                              <w:pStyle w:val="ContactDetails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</w:pPr>
                            <w:hyperlink r:id="rId9" w:history="1">
                              <w:r w:rsidR="009B1B92" w:rsidRPr="00975DF4">
                                <w:rPr>
                                  <w:rStyle w:val="Hyperlink"/>
                                  <w:color w:val="FFFFFF" w:themeColor="background1"/>
                                  <w:sz w:val="32"/>
                                  <w:szCs w:val="32"/>
                                  <w:lang w:val="en-CA"/>
                                </w:rPr>
                                <w:t>https://www.facebook.com/Savory-Elementary-PAC-289892834359875/</w:t>
                              </w:r>
                            </w:hyperlink>
                          </w:p>
                          <w:p w14:paraId="50F87B98" w14:textId="0EC5237A" w:rsidR="009B1B92" w:rsidRPr="0008329C" w:rsidRDefault="009B1B92" w:rsidP="00527412">
                            <w:pPr>
                              <w:pStyle w:val="ContactDetails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08329C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Note: Photos will be shared </w:t>
                            </w:r>
                            <w:r w:rsidR="0043565F" w:rsidRPr="0008329C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on the </w:t>
                            </w:r>
                            <w:r w:rsidR="00B207FF" w:rsidRPr="0008329C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Savory </w:t>
                            </w:r>
                            <w:r w:rsidR="0043565F" w:rsidRPr="0008329C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PAC</w:t>
                            </w:r>
                            <w:r w:rsidRPr="0008329C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 public </w:t>
                            </w:r>
                            <w:r w:rsidR="0043565F" w:rsidRPr="0008329C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Facebook </w:t>
                            </w:r>
                            <w:r w:rsidRPr="0008329C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account and</w:t>
                            </w:r>
                            <w:r w:rsidR="00B207FF" w:rsidRPr="0008329C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 therefore</w:t>
                            </w:r>
                            <w:r w:rsidRPr="0008329C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 will not be private.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6B1CC6" id="Text Box 18" o:spid="_x0000_s1027" type="#_x0000_t202" style="width:540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" filled="f" stroked="f" strokeweight=".5pt">
                <v:textbox>
                  <w:txbxContent>
                    <w:p w14:paraId="4FF74FC0" w14:textId="77777777" w:rsidR="003C2DE8" w:rsidRPr="00975DF4" w:rsidRDefault="00BA162D" w:rsidP="00527412">
                      <w:pPr>
                        <w:pStyle w:val="ContactDetails"/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</w:pPr>
                      <w:r w:rsidRPr="00975DF4"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>Submit</w:t>
                      </w:r>
                      <w:r w:rsidR="00DE1694" w:rsidRPr="00975DF4"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 xml:space="preserve"> your photo through</w:t>
                      </w:r>
                      <w:r w:rsidR="003C2DE8" w:rsidRPr="00975DF4"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 xml:space="preserve"> Facebook</w:t>
                      </w:r>
                      <w:r w:rsidR="00DE1694" w:rsidRPr="00975DF4"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 xml:space="preserve"> messenger</w:t>
                      </w:r>
                      <w:r w:rsidR="003C2DE8" w:rsidRPr="00975DF4"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>.</w:t>
                      </w:r>
                    </w:p>
                    <w:p w14:paraId="76DD96B4" w14:textId="020854A7" w:rsidR="003C2DE8" w:rsidRPr="00975DF4" w:rsidRDefault="00AA01BD" w:rsidP="00527412">
                      <w:pPr>
                        <w:pStyle w:val="ContactDetails"/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</w:pPr>
                      <w:r w:rsidRPr="00975DF4"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 xml:space="preserve"> </w:t>
                      </w:r>
                      <w:r w:rsidR="003C2DE8" w:rsidRPr="00975DF4"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>L</w:t>
                      </w:r>
                      <w:r w:rsidRPr="00975DF4"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 xml:space="preserve">ike </w:t>
                      </w:r>
                      <w:r w:rsidR="003C2DE8" w:rsidRPr="00975DF4"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>photos on our Savory PAC page</w:t>
                      </w:r>
                      <w:r w:rsidR="006F5C5E" w:rsidRPr="00975DF4"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>.</w:t>
                      </w:r>
                      <w:r w:rsidRPr="00975DF4"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 xml:space="preserve"> </w:t>
                      </w:r>
                    </w:p>
                    <w:p w14:paraId="669ED50D" w14:textId="599B0714" w:rsidR="00527412" w:rsidRPr="003C2DE8" w:rsidRDefault="00B0079F" w:rsidP="00527412">
                      <w:pPr>
                        <w:pStyle w:val="ContactDetails"/>
                        <w:rPr>
                          <w:color w:val="FFFFFF" w:themeColor="background1"/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>3 w</w:t>
                      </w:r>
                      <w:r w:rsidR="00AA01BD" w:rsidRPr="00975DF4"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>inner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>s</w:t>
                      </w:r>
                      <w:r w:rsidR="00AA01BD" w:rsidRPr="00975DF4"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 xml:space="preserve"> will be decide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 xml:space="preserve">d at random from entries </w:t>
                      </w:r>
                      <w:r w:rsidR="00AA01BD" w:rsidRPr="00975DF4"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>on Nov 2.</w:t>
                      </w:r>
                      <w:r w:rsidR="00AA01BD" w:rsidRPr="003C2DE8">
                        <w:rPr>
                          <w:color w:val="FFFFFF" w:themeColor="background1"/>
                          <w:sz w:val="40"/>
                          <w:szCs w:val="40"/>
                          <w:lang w:val="en-CA"/>
                        </w:rPr>
                        <w:t xml:space="preserve"> </w:t>
                      </w:r>
                    </w:p>
                    <w:p w14:paraId="17996622" w14:textId="5B6B64EE" w:rsidR="00AA01BD" w:rsidRPr="00975DF4" w:rsidRDefault="001F4AE4" w:rsidP="00527412">
                      <w:pPr>
                        <w:pStyle w:val="ContactDetails"/>
                        <w:rPr>
                          <w:color w:val="FFFFFF" w:themeColor="background1"/>
                          <w:sz w:val="32"/>
                          <w:szCs w:val="32"/>
                          <w:lang w:val="en-CA"/>
                        </w:rPr>
                      </w:pPr>
                      <w:hyperlink r:id="rId10" w:history="1">
                        <w:r w:rsidR="009B1B92" w:rsidRPr="00975DF4">
                          <w:rPr>
                            <w:rStyle w:val="Hyperlink"/>
                            <w:color w:val="FFFFFF" w:themeColor="background1"/>
                            <w:sz w:val="32"/>
                            <w:szCs w:val="32"/>
                            <w:lang w:val="en-CA"/>
                          </w:rPr>
                          <w:t>https://www.facebook.com/Savory-Elementary-PAC-289892834359875/</w:t>
                        </w:r>
                      </w:hyperlink>
                    </w:p>
                    <w:p w14:paraId="50F87B98" w14:textId="0EC5237A" w:rsidR="009B1B92" w:rsidRPr="0008329C" w:rsidRDefault="009B1B92" w:rsidP="00527412">
                      <w:pPr>
                        <w:pStyle w:val="ContactDetails"/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08329C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Note: Photos will be shared </w:t>
                      </w:r>
                      <w:r w:rsidR="0043565F" w:rsidRPr="0008329C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on the </w:t>
                      </w:r>
                      <w:r w:rsidR="00B207FF" w:rsidRPr="0008329C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Savory </w:t>
                      </w:r>
                      <w:r w:rsidR="0043565F" w:rsidRPr="0008329C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PAC</w:t>
                      </w:r>
                      <w:r w:rsidRPr="0008329C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public </w:t>
                      </w:r>
                      <w:r w:rsidR="0043565F" w:rsidRPr="0008329C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Facebook </w:t>
                      </w:r>
                      <w:r w:rsidRPr="0008329C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account and</w:t>
                      </w:r>
                      <w:r w:rsidR="00B207FF" w:rsidRPr="0008329C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therefore</w:t>
                      </w:r>
                      <w:r w:rsidRPr="0008329C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will not be private.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527412" w:rsidRPr="00527412" w:rsidSect="00B51712">
      <w:headerReference w:type="default" r:id="rId11"/>
      <w:footerReference w:type="default" r:id="rId12"/>
      <w:pgSz w:w="12240" w:h="15840" w:code="1"/>
      <w:pgMar w:top="720" w:right="720" w:bottom="360" w:left="720" w:header="70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57E31" w14:textId="77777777" w:rsidR="001F4AE4" w:rsidRDefault="001F4AE4" w:rsidP="00BE19C3">
      <w:r>
        <w:separator/>
      </w:r>
    </w:p>
  </w:endnote>
  <w:endnote w:type="continuationSeparator" w:id="0">
    <w:p w14:paraId="3D60619A" w14:textId="77777777" w:rsidR="001F4AE4" w:rsidRDefault="001F4AE4" w:rsidP="00BE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23A1B" w14:textId="77777777" w:rsidR="00E43589" w:rsidRPr="00527412" w:rsidRDefault="00527412" w:rsidP="00FD75D9">
    <w:pPr>
      <w:pStyle w:val="Footer"/>
      <w:tabs>
        <w:tab w:val="clear" w:pos="4680"/>
        <w:tab w:val="clear" w:pos="9360"/>
        <w:tab w:val="left" w:pos="3900"/>
      </w:tabs>
      <w:rPr>
        <w:sz w:val="4"/>
        <w:szCs w:val="4"/>
      </w:rPr>
    </w:pPr>
    <w:r>
      <w:rPr>
        <w:noProof/>
        <w:sz w:val="72"/>
      </w:rPr>
      <w:drawing>
        <wp:anchor distT="0" distB="0" distL="114300" distR="114300" simplePos="0" relativeHeight="251667456" behindDoc="1" locked="0" layoutInCell="1" allowOverlap="1" wp14:anchorId="2547AC42" wp14:editId="49A835D8">
          <wp:simplePos x="0" y="0"/>
          <wp:positionH relativeFrom="column">
            <wp:posOffset>5478780</wp:posOffset>
          </wp:positionH>
          <wp:positionV relativeFrom="paragraph">
            <wp:posOffset>-2249170</wp:posOffset>
          </wp:positionV>
          <wp:extent cx="287655" cy="280035"/>
          <wp:effectExtent l="0" t="0" r="0" b="5715"/>
          <wp:wrapNone/>
          <wp:docPr id="33" name="Picture 33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umpkin-309453_128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</w:rPr>
      <w:drawing>
        <wp:anchor distT="0" distB="0" distL="114300" distR="114300" simplePos="0" relativeHeight="251669504" behindDoc="1" locked="0" layoutInCell="1" allowOverlap="1" wp14:anchorId="55267F73" wp14:editId="40F452C4">
          <wp:simplePos x="0" y="0"/>
          <wp:positionH relativeFrom="column">
            <wp:posOffset>1043940</wp:posOffset>
          </wp:positionH>
          <wp:positionV relativeFrom="paragraph">
            <wp:posOffset>-2248535</wp:posOffset>
          </wp:positionV>
          <wp:extent cx="287655" cy="280035"/>
          <wp:effectExtent l="0" t="0" r="0" b="5715"/>
          <wp:wrapNone/>
          <wp:docPr id="34" name="Picture 34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umpkin-309453_128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75D9" w:rsidRPr="00E43589">
      <w:rPr>
        <w:noProof/>
        <w:sz w:val="72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81809EF" wp14:editId="4D4202C5">
              <wp:simplePos x="0" y="0"/>
              <wp:positionH relativeFrom="page">
                <wp:posOffset>-76200</wp:posOffset>
              </wp:positionH>
              <wp:positionV relativeFrom="page">
                <wp:posOffset>9273540</wp:posOffset>
              </wp:positionV>
              <wp:extent cx="7894320" cy="853440"/>
              <wp:effectExtent l="0" t="0" r="11430" b="2286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4320" cy="853440"/>
                      </a:xfrm>
                      <a:prstGeom prst="rect">
                        <a:avLst/>
                      </a:prstGeom>
                      <a:gradFill>
                        <a:gsLst>
                          <a:gs pos="47000">
                            <a:schemeClr val="accent2"/>
                          </a:gs>
                          <a:gs pos="100000">
                            <a:schemeClr val="accent2">
                              <a:lumMod val="75000"/>
                            </a:schemeClr>
                          </a:gs>
                        </a:gsLst>
                        <a:lin ang="5400000" scaled="1"/>
                      </a:gra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016D4B" id="Rectangle 11" o:spid="_x0000_s1026" style="position:absolute;margin-left:-6pt;margin-top:730.2pt;width:621.6pt;height:67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" fillcolor="#ed7d31 [3205]" strokecolor="#ed7d31 [3205]" strokeweight="1pt">
              <v:fill color2="#c45911 [2405]" colors="0 #ed7d31;30802f #ed7d31" focus="100%" type="gradient"/>
              <w10:wrap anchorx="page" anchory="page"/>
            </v:rect>
          </w:pict>
        </mc:Fallback>
      </mc:AlternateContent>
    </w:r>
    <w:r w:rsidR="008C4EFB" w:rsidRPr="00E43589">
      <w:rPr>
        <w:noProof/>
        <w:sz w:val="7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8711D99" wp14:editId="26897536">
              <wp:simplePos x="0" y="0"/>
              <wp:positionH relativeFrom="margin">
                <wp:posOffset>57150</wp:posOffset>
              </wp:positionH>
              <wp:positionV relativeFrom="page">
                <wp:posOffset>8007350</wp:posOffset>
              </wp:positionV>
              <wp:extent cx="6797040" cy="670560"/>
              <wp:effectExtent l="0" t="0" r="3810" b="0"/>
              <wp:wrapNone/>
              <wp:docPr id="10" name="Grou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7040" cy="670560"/>
                        <a:chOff x="0" y="0"/>
                        <a:chExt cx="6797040" cy="548640"/>
                      </a:xfrm>
                      <a:gradFill>
                        <a:gsLst>
                          <a:gs pos="0">
                            <a:schemeClr val="accent2"/>
                          </a:gs>
                          <a:gs pos="68000">
                            <a:schemeClr val="accent2">
                              <a:lumMod val="75000"/>
                            </a:schemeClr>
                          </a:gs>
                        </a:gsLst>
                        <a:lin ang="5400000" scaled="1"/>
                      </a:gradFill>
                    </wpg:grpSpPr>
                    <wps:wsp>
                      <wps:cNvPr id="8" name="Arrow: Chevron 8"/>
                      <wps:cNvSpPr/>
                      <wps:spPr>
                        <a:xfrm>
                          <a:off x="0" y="0"/>
                          <a:ext cx="4130040" cy="548640"/>
                        </a:xfrm>
                        <a:prstGeom prst="chevron">
                          <a:avLst/>
                        </a:prstGeom>
                        <a:grp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Arrow: Chevron 9"/>
                      <wps:cNvSpPr/>
                      <wps:spPr>
                        <a:xfrm flipH="1">
                          <a:off x="2667000" y="0"/>
                          <a:ext cx="4130040" cy="548640"/>
                        </a:xfrm>
                        <a:prstGeom prst="chevron">
                          <a:avLst/>
                        </a:prstGeom>
                        <a:grp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F7A77B" id="Group 10" o:spid="_x0000_s1026" style="position:absolute;margin-left:4.5pt;margin-top:630.5pt;width:535.2pt;height:52.8pt;z-index:-251653120;mso-position-horizontal-relative:margin;mso-position-vertical-relative:page;mso-width-relative:margin;mso-height-relative:margin" coordsize="6797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8" o:spid="_x0000_s1027" type="#_x0000_t55" style="position:absolute;width:41300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" adj="20165" filled="f" stroked="f" strokeweight="1pt"/>
              <v:shape id="Arrow: Chevron 9" o:spid="_x0000_s1028" type="#_x0000_t55" style="position:absolute;left:26670;width:41300;height:54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" adj="20165" filled="f" stroked="f" strokeweight="1pt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0B109" w14:textId="77777777" w:rsidR="001F4AE4" w:rsidRDefault="001F4AE4" w:rsidP="00BE19C3">
      <w:r>
        <w:separator/>
      </w:r>
    </w:p>
  </w:footnote>
  <w:footnote w:type="continuationSeparator" w:id="0">
    <w:p w14:paraId="44E35855" w14:textId="77777777" w:rsidR="001F4AE4" w:rsidRDefault="001F4AE4" w:rsidP="00BE1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0909C" w14:textId="77777777" w:rsidR="00E43589" w:rsidRDefault="00946D48">
    <w:pPr>
      <w:pStyle w:val="Header"/>
    </w:pPr>
    <w:r>
      <w:rPr>
        <w:noProof/>
        <w:sz w:val="72"/>
      </w:rPr>
      <w:drawing>
        <wp:anchor distT="0" distB="0" distL="114300" distR="114300" simplePos="0" relativeHeight="251666432" behindDoc="1" locked="0" layoutInCell="1" allowOverlap="1" wp14:anchorId="6E18CF99" wp14:editId="48E112FF">
          <wp:simplePos x="0" y="0"/>
          <wp:positionH relativeFrom="page">
            <wp:posOffset>4869180</wp:posOffset>
          </wp:positionH>
          <wp:positionV relativeFrom="paragraph">
            <wp:posOffset>1841500</wp:posOffset>
          </wp:positionV>
          <wp:extent cx="684000" cy="490592"/>
          <wp:effectExtent l="0" t="0" r="1905" b="5080"/>
          <wp:wrapNone/>
          <wp:docPr id="32" name="Picture 32" descr="Pumpkin Fa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carved-1298797_1280.png"/>
                  <pic:cNvPicPr/>
                </pic:nvPicPr>
                <pic:blipFill>
                  <a:blip r:embed="rId1">
                    <a:duotone>
                      <a:prstClr val="black"/>
                      <a:schemeClr val="bg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" cy="490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589" w:rsidRPr="00E43589">
      <w:rPr>
        <w:noProof/>
        <w:sz w:val="7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DA2A88F" wp14:editId="642973AD">
              <wp:simplePos x="0" y="0"/>
              <wp:positionH relativeFrom="margin">
                <wp:posOffset>-2621280</wp:posOffset>
              </wp:positionH>
              <wp:positionV relativeFrom="page">
                <wp:posOffset>-60960</wp:posOffset>
              </wp:positionV>
              <wp:extent cx="9971405" cy="10134600"/>
              <wp:effectExtent l="0" t="0" r="0" b="0"/>
              <wp:wrapNone/>
              <wp:docPr id="20" name="Group 20" descr="Halloween Party Invi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71405" cy="10134600"/>
                        <a:chOff x="0" y="30866"/>
                        <a:chExt cx="10151745" cy="10262802"/>
                      </a:xfrm>
                    </wpg:grpSpPr>
                    <wpg:grpSp>
                      <wpg:cNvPr id="4" name="Group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0" y="30866"/>
                          <a:ext cx="10151745" cy="10262802"/>
                          <a:chOff x="0" y="411866"/>
                          <a:chExt cx="10151745" cy="1026280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sky, outdoor&#10;&#10;Description generated with very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1866"/>
                            <a:ext cx="10151745" cy="7269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2041915" y="7147200"/>
                            <a:ext cx="8066514" cy="352746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2" name="Picture 12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brightnessContrast bright="-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482840" y="411480"/>
                          <a:ext cx="2051685" cy="1323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brightnessContrast bright="-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71160" y="1021080"/>
                          <a:ext cx="1295400" cy="8356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brightnessContrast bright="-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68440" y="1508760"/>
                          <a:ext cx="1295400" cy="8356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brightnessContrast bright="-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85760" y="1767840"/>
                          <a:ext cx="1115695" cy="720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rightnessContrast bright="-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37960" y="365760"/>
                          <a:ext cx="863600" cy="5568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882A0E" id="Group 20" o:spid="_x0000_s1026" alt="Halloween Party Invit" style="position:absolute;margin-left:-206.4pt;margin-top:-4.8pt;width:785.15pt;height:798pt;z-index:-251657216;mso-position-horizontal-relative:margin;mso-position-vertical-relative:page;mso-width-relative:margin;mso-height-relative:margin" coordorigin=",308" coordsize="101517,1026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">
              <v:group id="Group 4" o:spid="_x0000_s1027" style="position:absolute;top:308;width:101517;height:102628" coordorigin=",4118" coordsize="101517,10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A picture containing sky, outdoor&#10;&#10;Description generated with very high confidence" style="position:absolute;top:4118;width:101517;height:72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">
                  <v:imagedata r:id="rId11" o:title="A picture containing sky, outdoor&#10;&#10;Description generated with very high confidence"/>
                </v:shape>
                <v:rect id="Rectangle 3" o:spid="_x0000_s1029" style="position:absolute;left:20419;top:71472;width:80665;height:35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" fillcolor="black [3213]" stroked="f" strokeweight="1pt"/>
              </v:group>
              <v:shape id="Picture 12" o:spid="_x0000_s1030" type="#_x0000_t75" alt="A close up of a logo&#10;&#10;Description generated with high confidence" style="position:absolute;left:74828;top:4114;width:20517;height:1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">
                <v:imagedata r:id="rId12" o:title="A close up of a logo&#10;&#10;Description generated with high confidence"/>
              </v:shape>
              <v:shape id="Picture 13" o:spid="_x0000_s1031" type="#_x0000_t75" alt="A close up of a logo&#10;&#10;Description generated with high confidence" style="position:absolute;left:54711;top:10210;width:12954;height: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">
                <v:imagedata r:id="rId13" o:title="A close up of a logo&#10;&#10;Description generated with high confidence"/>
              </v:shape>
              <v:shape id="Picture 14" o:spid="_x0000_s1032" type="#_x0000_t75" alt="A close up of a logo&#10;&#10;Description generated with high confidence" style="position:absolute;left:65684;top:15087;width:12954;height: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">
                <v:imagedata r:id="rId13" o:title="A close up of a logo&#10;&#10;Description generated with high confidence"/>
              </v:shape>
              <v:shape id="Picture 15" o:spid="_x0000_s1033" type="#_x0000_t75" alt="A close up of a logo&#10;&#10;Description generated with high confidence" style="position:absolute;left:79857;top:17678;width:11157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">
                <v:imagedata r:id="rId14" o:title="A close up of a logo&#10;&#10;Description generated with high confidence"/>
              </v:shape>
              <v:shape id="Picture 17" o:spid="_x0000_s1034" type="#_x0000_t75" alt="A close up of a logo&#10;&#10;Description generated with high confidence" style="position:absolute;left:65379;top:3657;width:8636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">
                <v:imagedata r:id="rId15" o:title="A close up of a logo&#10;&#10;Description generated with high confidence"/>
              </v:shape>
              <w10:wrap anchorx="margin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62D"/>
    <w:rsid w:val="0002280C"/>
    <w:rsid w:val="00081EAB"/>
    <w:rsid w:val="0008329C"/>
    <w:rsid w:val="000A29F2"/>
    <w:rsid w:val="00137BB1"/>
    <w:rsid w:val="00145076"/>
    <w:rsid w:val="0014527C"/>
    <w:rsid w:val="00193139"/>
    <w:rsid w:val="001F4AE4"/>
    <w:rsid w:val="0022353E"/>
    <w:rsid w:val="00302F3F"/>
    <w:rsid w:val="00355C06"/>
    <w:rsid w:val="00365F40"/>
    <w:rsid w:val="00376CA5"/>
    <w:rsid w:val="003C2DE8"/>
    <w:rsid w:val="003D09B2"/>
    <w:rsid w:val="0040485C"/>
    <w:rsid w:val="00435445"/>
    <w:rsid w:val="0043565F"/>
    <w:rsid w:val="0046323F"/>
    <w:rsid w:val="00480195"/>
    <w:rsid w:val="00527412"/>
    <w:rsid w:val="005730D0"/>
    <w:rsid w:val="00595A55"/>
    <w:rsid w:val="005B35FB"/>
    <w:rsid w:val="005F3D9A"/>
    <w:rsid w:val="006F5C5E"/>
    <w:rsid w:val="007229AB"/>
    <w:rsid w:val="00724E5C"/>
    <w:rsid w:val="0075459B"/>
    <w:rsid w:val="007A4B5D"/>
    <w:rsid w:val="007A4B6E"/>
    <w:rsid w:val="00804C67"/>
    <w:rsid w:val="00883C86"/>
    <w:rsid w:val="008C4EFB"/>
    <w:rsid w:val="009160A8"/>
    <w:rsid w:val="00946D48"/>
    <w:rsid w:val="00975DF4"/>
    <w:rsid w:val="009B1B92"/>
    <w:rsid w:val="009E3440"/>
    <w:rsid w:val="00A81C5F"/>
    <w:rsid w:val="00A9196E"/>
    <w:rsid w:val="00A91DA5"/>
    <w:rsid w:val="00AA01BD"/>
    <w:rsid w:val="00B0079F"/>
    <w:rsid w:val="00B207FF"/>
    <w:rsid w:val="00B26AB8"/>
    <w:rsid w:val="00B429B7"/>
    <w:rsid w:val="00B51712"/>
    <w:rsid w:val="00B60C62"/>
    <w:rsid w:val="00BA162D"/>
    <w:rsid w:val="00BE19C3"/>
    <w:rsid w:val="00D95D9A"/>
    <w:rsid w:val="00DE1694"/>
    <w:rsid w:val="00E43589"/>
    <w:rsid w:val="00E56D89"/>
    <w:rsid w:val="00E70E90"/>
    <w:rsid w:val="00E764E8"/>
    <w:rsid w:val="00F22AE9"/>
    <w:rsid w:val="00FA5AAA"/>
    <w:rsid w:val="00FA60B4"/>
    <w:rsid w:val="00FD75D9"/>
    <w:rsid w:val="00FE000B"/>
    <w:rsid w:val="00FF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C931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0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6CA5"/>
  </w:style>
  <w:style w:type="paragraph" w:styleId="Footer">
    <w:name w:val="footer"/>
    <w:basedOn w:val="Normal"/>
    <w:link w:val="Foot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6CA5"/>
  </w:style>
  <w:style w:type="character" w:styleId="PlaceholderText">
    <w:name w:val="Placeholder Text"/>
    <w:basedOn w:val="DefaultParagraphFont"/>
    <w:uiPriority w:val="99"/>
    <w:semiHidden/>
    <w:rsid w:val="00376CA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B51712"/>
    <w:pPr>
      <w:jc w:val="center"/>
    </w:pPr>
    <w:rPr>
      <w:rFonts w:asciiTheme="majorHAnsi" w:hAnsiTheme="majorHAnsi"/>
      <w:b/>
      <w:noProof/>
      <w:color w:val="ED7D31" w:themeColor="accent2"/>
      <w:sz w:val="136"/>
      <w:szCs w:val="72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62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B51712"/>
    <w:rPr>
      <w:rFonts w:asciiTheme="majorHAnsi" w:hAnsiTheme="majorHAnsi"/>
      <w:b/>
      <w:noProof/>
      <w:color w:val="ED7D31" w:themeColor="accent2"/>
      <w:sz w:val="136"/>
      <w:szCs w:val="72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62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Subtitle">
    <w:name w:val="Subtitle"/>
    <w:basedOn w:val="Normal"/>
    <w:next w:val="Normal"/>
    <w:link w:val="SubtitleChar"/>
    <w:uiPriority w:val="11"/>
    <w:qFormat/>
    <w:rsid w:val="00527412"/>
    <w:pPr>
      <w:spacing w:before="960" w:line="216" w:lineRule="auto"/>
      <w:jc w:val="center"/>
    </w:pPr>
    <w:rPr>
      <w:color w:val="FFFFFF" w:themeColor="background1"/>
      <w:sz w:val="72"/>
      <w:lang w:val="en-ZA"/>
    </w:rPr>
  </w:style>
  <w:style w:type="character" w:customStyle="1" w:styleId="SubtitleChar">
    <w:name w:val="Subtitle Char"/>
    <w:basedOn w:val="DefaultParagraphFont"/>
    <w:link w:val="Subtitle"/>
    <w:uiPriority w:val="11"/>
    <w:rsid w:val="00527412"/>
    <w:rPr>
      <w:color w:val="FFFFFF" w:themeColor="background1"/>
      <w:sz w:val="72"/>
      <w:lang w:val="en-ZA"/>
    </w:rPr>
  </w:style>
  <w:style w:type="paragraph" w:customStyle="1" w:styleId="Address">
    <w:name w:val="Address"/>
    <w:basedOn w:val="Normal"/>
    <w:qFormat/>
    <w:rsid w:val="00B51712"/>
    <w:pPr>
      <w:spacing w:before="120" w:after="240"/>
      <w:jc w:val="center"/>
    </w:pPr>
    <w:rPr>
      <w:rFonts w:asciiTheme="majorHAnsi" w:hAnsiTheme="majorHAnsi"/>
      <w:color w:val="FFFFFF" w:themeColor="background1"/>
      <w:sz w:val="72"/>
      <w:szCs w:val="62"/>
      <w:lang w:val="en-ZA"/>
    </w:rPr>
  </w:style>
  <w:style w:type="paragraph" w:customStyle="1" w:styleId="Dress">
    <w:name w:val="Dress"/>
    <w:basedOn w:val="Normal"/>
    <w:qFormat/>
    <w:rsid w:val="00B51712"/>
    <w:pPr>
      <w:spacing w:before="120" w:after="120"/>
      <w:jc w:val="center"/>
    </w:pPr>
    <w:rPr>
      <w:color w:val="FFFFFF" w:themeColor="background1"/>
      <w:sz w:val="40"/>
      <w:szCs w:val="64"/>
      <w:lang w:val="en-ZA"/>
    </w:rPr>
  </w:style>
  <w:style w:type="paragraph" w:customStyle="1" w:styleId="ContactDetails">
    <w:name w:val="Contact Details"/>
    <w:basedOn w:val="Normal"/>
    <w:qFormat/>
    <w:rsid w:val="009160A8"/>
    <w:pPr>
      <w:jc w:val="center"/>
    </w:pPr>
    <w:rPr>
      <w:rFonts w:asciiTheme="majorHAnsi" w:hAnsiTheme="majorHAnsi"/>
      <w:sz w:val="44"/>
      <w:lang w:val="en-ZA"/>
    </w:rPr>
  </w:style>
  <w:style w:type="character" w:styleId="Hyperlink">
    <w:name w:val="Hyperlink"/>
    <w:basedOn w:val="DefaultParagraphFont"/>
    <w:uiPriority w:val="99"/>
    <w:unhideWhenUsed/>
    <w:rsid w:val="009B1B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1B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Savory-Elementary-PAC-289892834359875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facebook.com/Savory-Elementary-PAC-289892834359875/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3.wdp"/><Relationship Id="rId13" Type="http://schemas.openxmlformats.org/officeDocument/2006/relationships/image" Target="media/image9.png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12" Type="http://schemas.openxmlformats.org/officeDocument/2006/relationships/image" Target="media/image8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microsoft.com/office/2007/relationships/hdphoto" Target="media/hdphoto2.wdp"/><Relationship Id="rId11" Type="http://schemas.openxmlformats.org/officeDocument/2006/relationships/image" Target="media/image7.jpeg"/><Relationship Id="rId5" Type="http://schemas.openxmlformats.org/officeDocument/2006/relationships/image" Target="media/image4.png"/><Relationship Id="rId15" Type="http://schemas.openxmlformats.org/officeDocument/2006/relationships/image" Target="media/image11.png"/><Relationship Id="rId10" Type="http://schemas.microsoft.com/office/2007/relationships/hdphoto" Target="media/hdphoto4.wdp"/><Relationship Id="rId4" Type="http://schemas.microsoft.com/office/2007/relationships/hdphoto" Target="media/hdphoto1.wdp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AppData\Roaming\Microsoft\Templates\Flying%20witch%20Halloween%20party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7C908E8E26E4E8B88480AFC7615A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80CAC-065E-461D-834A-EA36D1764BB6}"/>
      </w:docPartPr>
      <w:docPartBody>
        <w:p w:rsidR="003968E8" w:rsidRDefault="007C6E3F">
          <w:pPr>
            <w:pStyle w:val="67C908E8E26E4E8B88480AFC7615A58F"/>
          </w:pPr>
          <w:r w:rsidRPr="00376CA5">
            <w:rPr>
              <w:rStyle w:val="TitleChar"/>
            </w:rPr>
            <w:t>HALLOWEEN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EE7"/>
    <w:rsid w:val="00332FEB"/>
    <w:rsid w:val="003968E8"/>
    <w:rsid w:val="00617EE7"/>
    <w:rsid w:val="006214DE"/>
    <w:rsid w:val="007C6E3F"/>
    <w:rsid w:val="00FA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960" w:after="0" w:line="216" w:lineRule="auto"/>
      <w:jc w:val="center"/>
    </w:pPr>
    <w:rPr>
      <w:rFonts w:eastAsiaTheme="minorHAnsi"/>
      <w:color w:val="FFFFFF" w:themeColor="background1"/>
      <w:sz w:val="72"/>
      <w:lang w:val="en-ZA" w:eastAsia="en-US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HAnsi"/>
      <w:color w:val="FFFFFF" w:themeColor="background1"/>
      <w:sz w:val="72"/>
      <w:lang w:val="en-ZA" w:eastAsia="en-US"/>
    </w:rPr>
  </w:style>
  <w:style w:type="paragraph" w:customStyle="1" w:styleId="522A1166084C49968CD9FDBAAC76FF8B">
    <w:name w:val="522A1166084C49968CD9FDBAAC76FF8B"/>
  </w:style>
  <w:style w:type="paragraph" w:customStyle="1" w:styleId="7B0CEC0E9C6047F88534A8CEE92DF18B">
    <w:name w:val="7B0CEC0E9C6047F88534A8CEE92DF18B"/>
  </w:style>
  <w:style w:type="paragraph" w:customStyle="1" w:styleId="0A2616E76D9D40319072162E1B1D745C">
    <w:name w:val="0A2616E76D9D40319072162E1B1D745C"/>
  </w:style>
  <w:style w:type="paragraph" w:styleId="Title">
    <w:name w:val="Title"/>
    <w:basedOn w:val="Normal"/>
    <w:next w:val="Normal"/>
    <w:link w:val="TitleChar"/>
    <w:uiPriority w:val="10"/>
    <w:qFormat/>
    <w:rsid w:val="00617EE7"/>
    <w:pPr>
      <w:jc w:val="center"/>
    </w:pPr>
    <w:rPr>
      <w:rFonts w:asciiTheme="majorHAnsi" w:eastAsiaTheme="minorHAnsi" w:hAnsiTheme="majorHAnsi"/>
      <w:b/>
      <w:noProof/>
      <w:color w:val="ED7D31" w:themeColor="accent2"/>
      <w:sz w:val="136"/>
      <w:szCs w:val="72"/>
      <w:lang w:val="en-US" w:eastAsia="en-US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62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617EE7"/>
    <w:rPr>
      <w:rFonts w:asciiTheme="majorHAnsi" w:eastAsiaTheme="minorHAnsi" w:hAnsiTheme="majorHAnsi"/>
      <w:b/>
      <w:noProof/>
      <w:color w:val="ED7D31" w:themeColor="accent2"/>
      <w:sz w:val="136"/>
      <w:szCs w:val="72"/>
      <w:lang w:val="en-US" w:eastAsia="en-US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62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67C908E8E26E4E8B88480AFC7615A58F">
    <w:name w:val="67C908E8E26E4E8B88480AFC7615A58F"/>
  </w:style>
  <w:style w:type="paragraph" w:customStyle="1" w:styleId="9C7BABE017C44FEBA2527A6B5AF49A41">
    <w:name w:val="9C7BABE017C44FEBA2527A6B5AF49A41"/>
    <w:rsid w:val="00617EE7"/>
  </w:style>
  <w:style w:type="paragraph" w:customStyle="1" w:styleId="B912C2F6EE534EBEB3C6AF2C85F88D51">
    <w:name w:val="B912C2F6EE534EBEB3C6AF2C85F88D51"/>
    <w:rsid w:val="00617EE7"/>
  </w:style>
  <w:style w:type="paragraph" w:customStyle="1" w:styleId="85C4A952B07C41C3A919620A5F4516EB">
    <w:name w:val="85C4A952B07C41C3A919620A5F4516EB"/>
    <w:rsid w:val="00617EE7"/>
  </w:style>
  <w:style w:type="paragraph" w:customStyle="1" w:styleId="877A4F7AADD94B3DA122F37CE82A3C86">
    <w:name w:val="877A4F7AADD94B3DA122F37CE82A3C86"/>
    <w:rsid w:val="00617E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6">
      <a:majorFont>
        <a:latin typeface="Gill Sans MT"/>
        <a:ea typeface=""/>
        <a:cs typeface=""/>
      </a:majorFont>
      <a:minorFont>
        <a:latin typeface="Papyru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516E737-CC09-4F75-93BF-41D6CF7A1C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A8D9DD-CBFB-42F9-800F-082A6CBAAC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536030-A186-4FBE-9FCA-5A2002B996D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Flying witch Halloween party flyer</Template>
  <TotalTime>0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2020-10-21T15:28:00Z</dcterms:created>
  <dcterms:modified xsi:type="dcterms:W3CDTF">2020-10-21T15:28:00Z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